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116" w:rsidRDefault="006D2116">
      <w:pPr>
        <w:rPr>
          <w:sz w:val="24"/>
        </w:rPr>
      </w:pPr>
      <w:r>
        <w:t xml:space="preserve">2                                                                                          </w:t>
      </w:r>
    </w:p>
    <w:p w:rsidR="006D2116" w:rsidRPr="00B501BA" w:rsidRDefault="006D2116">
      <w:pPr>
        <w:rPr>
          <w:sz w:val="24"/>
          <w:u w:val="single"/>
        </w:rPr>
      </w:pPr>
      <w:r>
        <w:rPr>
          <w:sz w:val="24"/>
        </w:rPr>
        <w:t xml:space="preserve">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60"/>
        <w:gridCol w:w="1843"/>
        <w:gridCol w:w="8079"/>
        <w:gridCol w:w="2204"/>
      </w:tblGrid>
      <w:tr w:rsidR="006D2116" w:rsidRPr="00AA6A58" w:rsidTr="00F23932">
        <w:tc>
          <w:tcPr>
            <w:tcW w:w="2660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A6A58">
              <w:rPr>
                <w:rFonts w:ascii="Times New Roman" w:hAnsi="Times New Roman"/>
                <w:sz w:val="28"/>
              </w:rPr>
              <w:t xml:space="preserve">    Объединение/год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  <w:sz w:val="28"/>
              </w:rPr>
              <w:t xml:space="preserve">      обучения.</w:t>
            </w:r>
          </w:p>
        </w:tc>
        <w:tc>
          <w:tcPr>
            <w:tcW w:w="1843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  <w:sz w:val="28"/>
              </w:rPr>
              <w:t xml:space="preserve">      Дата</w:t>
            </w:r>
          </w:p>
        </w:tc>
        <w:tc>
          <w:tcPr>
            <w:tcW w:w="8079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  <w:sz w:val="28"/>
              </w:rPr>
              <w:t xml:space="preserve">                 Дистанционное задание</w:t>
            </w:r>
          </w:p>
        </w:tc>
        <w:tc>
          <w:tcPr>
            <w:tcW w:w="2204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  <w:sz w:val="28"/>
              </w:rPr>
              <w:t>Форма контроля</w:t>
            </w:r>
          </w:p>
        </w:tc>
      </w:tr>
      <w:tr w:rsidR="006D2116" w:rsidRPr="00AA6A58" w:rsidTr="00F23932">
        <w:tc>
          <w:tcPr>
            <w:tcW w:w="2660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Спортивная гимнастика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техническая подготовка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  Группа НП -2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тренера  Сараев В.П.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(Ефимова А.С.)</w:t>
            </w:r>
          </w:p>
        </w:tc>
        <w:tc>
          <w:tcPr>
            <w:tcW w:w="1843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 раза в неделю: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1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2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08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09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15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16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 xml:space="preserve">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AA6A58">
                <w:rPr>
                  <w:rFonts w:ascii="Times New Roman" w:hAnsi="Times New Roman"/>
                </w:rPr>
                <w:t>2020 г</w:t>
              </w:r>
            </w:smartTag>
            <w:r>
              <w:rPr>
                <w:rFonts w:ascii="Times New Roman" w:hAnsi="Times New Roman"/>
              </w:rPr>
              <w:t>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8079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1.Разминка:  ходьба и бег на месте.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2.Поднимание рук вперёд, в сторону, вверх, вниз.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3.Натяжение ног в различных и.п. (сидя, лёжа на спине и животе).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4.И.П. - стойка ноги врозь – наклоны вперёд – 20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5.И.П. – стойка ноги вместе – наклоны вперёд – 20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6.И.П. – сед ноги врозь; наклоны к правой, левой ноге и вперёд по 10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7.И.П. -  сед ноги вместе – наклоны вперёд  20 раз, держать складку 10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8.И.П. -  лёжа на спине – мост из положения лёжа – 20 покачиваний в мостике.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9.Шпагат на правой, левой  ноге: прямой шпагат – по 100 покачиваний на каждом.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10.И.П.  – сед ноги вместе - угол в упоре на руках – 10 подходов по 8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11.И.П.  -  сед ноги врозь – угол вне -10 подходов по 8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12.И.П. – стойка ноги вместе ( О.С.) – ласточка.</w:t>
            </w:r>
          </w:p>
          <w:p w:rsidR="006D2116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13.И.П. – полуприсед  ноги вместе («старт пловца») прыжок вверх – приземление.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14.И.П.-стойка ноги вместе – махи ногами вперед,всторону,назад-по 10раз.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AA6A58">
              <w:rPr>
                <w:rFonts w:ascii="Times New Roman" w:hAnsi="Times New Roman"/>
              </w:rPr>
              <w:t>.О.С. – ходьба на месте.</w:t>
            </w:r>
          </w:p>
        </w:tc>
        <w:tc>
          <w:tcPr>
            <w:tcW w:w="2204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Устный контроль в группе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smartTag w:uri="urn:schemas-microsoft-com:office:smarttags" w:element="place">
              <w:r w:rsidRPr="00AA6A58">
                <w:rPr>
                  <w:rFonts w:ascii="Times New Roman" w:hAnsi="Times New Roman"/>
                  <w:lang w:val="en-US"/>
                </w:rPr>
                <w:t>Watts</w:t>
              </w:r>
            </w:smartTag>
            <w:r w:rsidRPr="00AA6A58">
              <w:rPr>
                <w:rFonts w:ascii="Times New Roman" w:hAnsi="Times New Roman"/>
              </w:rPr>
              <w:t xml:space="preserve"> </w:t>
            </w:r>
            <w:r w:rsidRPr="00AA6A58">
              <w:rPr>
                <w:rFonts w:ascii="Times New Roman" w:hAnsi="Times New Roman"/>
                <w:lang w:val="en-US"/>
              </w:rPr>
              <w:t>App</w:t>
            </w:r>
          </w:p>
        </w:tc>
      </w:tr>
      <w:tr w:rsidR="006D2116" w:rsidRPr="00AA6A58" w:rsidTr="00F23932">
        <w:tc>
          <w:tcPr>
            <w:tcW w:w="2660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 Группа НП 2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тренера Сараев В.П.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(Ефимова А.С.)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          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 раза в неделю: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0</w:t>
            </w:r>
            <w:r>
              <w:rPr>
                <w:rFonts w:ascii="Times New Roman" w:hAnsi="Times New Roman"/>
              </w:rPr>
              <w:t>1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5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08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12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15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19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 xml:space="preserve">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AA6A58">
                <w:rPr>
                  <w:rFonts w:ascii="Times New Roman" w:hAnsi="Times New Roman"/>
                </w:rPr>
                <w:t>2020 г</w:t>
              </w:r>
            </w:smartTag>
            <w:r>
              <w:rPr>
                <w:rFonts w:ascii="Times New Roman" w:hAnsi="Times New Roman"/>
              </w:rPr>
              <w:t>.</w:t>
            </w:r>
          </w:p>
          <w:p w:rsidR="006D2116" w:rsidRPr="00AA6A58" w:rsidRDefault="006D2116" w:rsidP="00981D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1.Разминка:  ходьба и бег на месте.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2.Поднимание рук вперёд, в сторону, вверх, вниз.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3.Натяжение ног в различных и.п. (сидя, лёжа на спине и животе).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4.И.П. - стойка ноги врозь – наклоны вперёд – 20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5.И.П. – стойка ноги вместе – наклоны вперёд – 20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6.И.П. – сед ноги врозь; наклоны к правой, левой ноге и вперёд по 10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7.И.П. -  сед ноги вместе – наклоны вперёд  20 раз, держать складку 10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8.И.П. -  лёжа на спине – мост из положения лёжа – 20 покачиваний в мостике.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9.Шпагат на правой, левой  ноге: прямой шпагат – по 100 покачиваний на каждом.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10.И.П.  – сед ноги вместе - угол в упоре на руках – 10 подходов по 8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11.И.П.  -  сед ноги врозь – угол вне -10 подходов по 8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12.И.П. – стойка ноги вместе ( О.С.) – ласточка.</w:t>
            </w:r>
          </w:p>
          <w:p w:rsidR="006D2116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13.И.П. – полуприсед  ноги вместе («старт пловца») прыжок вверх – приземление.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14.И.П.-стойка ноги вместе – махи ногами вперед,всторону,назад-по 10раз.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AA6A58">
              <w:rPr>
                <w:rFonts w:ascii="Times New Roman" w:hAnsi="Times New Roman"/>
              </w:rPr>
              <w:t>.О.С. – ходьба на месте.</w:t>
            </w:r>
          </w:p>
        </w:tc>
        <w:tc>
          <w:tcPr>
            <w:tcW w:w="2204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Устный контроль в группе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smartTag w:uri="urn:schemas-microsoft-com:office:smarttags" w:element="place">
              <w:r w:rsidRPr="00AA6A58">
                <w:rPr>
                  <w:rFonts w:ascii="Times New Roman" w:hAnsi="Times New Roman"/>
                  <w:lang w:val="en-US"/>
                </w:rPr>
                <w:t>Watts</w:t>
              </w:r>
            </w:smartTag>
            <w:r w:rsidRPr="00AA6A58">
              <w:rPr>
                <w:rFonts w:ascii="Times New Roman" w:hAnsi="Times New Roman"/>
              </w:rPr>
              <w:t xml:space="preserve"> </w:t>
            </w:r>
            <w:r w:rsidRPr="00AA6A58">
              <w:rPr>
                <w:rFonts w:ascii="Times New Roman" w:hAnsi="Times New Roman"/>
                <w:lang w:val="en-US"/>
              </w:rPr>
              <w:t>App</w:t>
            </w:r>
          </w:p>
        </w:tc>
      </w:tr>
      <w:tr w:rsidR="006D2116" w:rsidRPr="00AA6A58" w:rsidTr="00F23932">
        <w:tc>
          <w:tcPr>
            <w:tcW w:w="2660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  Группа НП 2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тренера Ларионова Н.В.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(Ефимова А.С)</w:t>
            </w:r>
          </w:p>
        </w:tc>
        <w:tc>
          <w:tcPr>
            <w:tcW w:w="1843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 раза в неделю: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1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2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08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09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15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16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 xml:space="preserve">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AA6A58">
                <w:rPr>
                  <w:rFonts w:ascii="Times New Roman" w:hAnsi="Times New Roman"/>
                </w:rPr>
                <w:t>2020 г</w:t>
              </w:r>
            </w:smartTag>
            <w:r>
              <w:rPr>
                <w:rFonts w:ascii="Times New Roman" w:hAnsi="Times New Roman"/>
              </w:rPr>
              <w:t>.</w:t>
            </w:r>
          </w:p>
          <w:p w:rsidR="006D2116" w:rsidRPr="00AA6A58" w:rsidRDefault="006D2116" w:rsidP="00FA2CF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1.Разминка:  ходьба и бег на месте.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2.Поднимание рук вперёд, в сторону, вверх, вниз.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3.Натяжение ног в различных и.п. (сидя, лёжа на спине и животе).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4.И.П. - стойка ноги врозь – наклоны вперёд – 20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5.И.П. – стойка ноги вместе – наклоны вперёд – 20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6.И.П. – сед ноги врозь; наклоны к правой, левой ноге и вперёд по 10 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7.И.П. -  сед ноги вместе – наклоны вперёд  20 раз, держать складку 10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8.И.П. -  лёжа на спине – мост из положения лёжа – 20 покачиваний в мостике.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9.Шпагат на правой, левой  ноге: прямой шпагат – по 100 покачиваний на каждом.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10.И.П.  – сед ноги вместе - угол в упоре на руках – 10 подходов по 8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11.И.П.  -  сед ноги врозь – угол вне -10 подходов по 8 счётов.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12.И.П. – стойка ноги вместе ( О.С.) – ласточка.</w:t>
            </w:r>
          </w:p>
          <w:p w:rsidR="006D2116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13.И.П. – полуприсед  ноги вместе («старт пловца») прыжок вверх – приземление.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14.И.П.-стойка ноги вместе – махи ногами вперед,всторону,назад-по 10раз.</w:t>
            </w:r>
          </w:p>
          <w:p w:rsidR="006D2116" w:rsidRPr="00AA6A58" w:rsidRDefault="006D2116" w:rsidP="009E238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AA6A58">
              <w:rPr>
                <w:rFonts w:ascii="Times New Roman" w:hAnsi="Times New Roman"/>
              </w:rPr>
              <w:t>.О.С. – ходьба на месте.</w:t>
            </w:r>
          </w:p>
        </w:tc>
        <w:tc>
          <w:tcPr>
            <w:tcW w:w="2204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Устный контроль в группе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smartTag w:uri="urn:schemas-microsoft-com:office:smarttags" w:element="place">
              <w:r w:rsidRPr="00AA6A58">
                <w:rPr>
                  <w:rFonts w:ascii="Times New Roman" w:hAnsi="Times New Roman"/>
                  <w:lang w:val="en-US"/>
                </w:rPr>
                <w:t>Watts</w:t>
              </w:r>
            </w:smartTag>
            <w:r w:rsidRPr="00AA6A58">
              <w:rPr>
                <w:rFonts w:ascii="Times New Roman" w:hAnsi="Times New Roman"/>
              </w:rPr>
              <w:t xml:space="preserve"> </w:t>
            </w:r>
            <w:r w:rsidRPr="00AA6A58">
              <w:rPr>
                <w:rFonts w:ascii="Times New Roman" w:hAnsi="Times New Roman"/>
                <w:lang w:val="en-US"/>
              </w:rPr>
              <w:t>App</w:t>
            </w:r>
          </w:p>
        </w:tc>
      </w:tr>
      <w:tr w:rsidR="006D2116" w:rsidRPr="00AA6A58" w:rsidTr="00F23932">
        <w:tc>
          <w:tcPr>
            <w:tcW w:w="2660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   Группа ТСС – 2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Ларионова Н.В.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(Ефимова А.С).</w:t>
            </w:r>
          </w:p>
        </w:tc>
        <w:tc>
          <w:tcPr>
            <w:tcW w:w="1843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 раза в неделю: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3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0</w:t>
            </w:r>
            <w:r>
              <w:rPr>
                <w:rFonts w:ascii="Times New Roman" w:hAnsi="Times New Roman"/>
              </w:rPr>
              <w:t>4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10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11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17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>.2020 г.;</w:t>
            </w:r>
          </w:p>
          <w:p w:rsidR="006D2116" w:rsidRPr="00AA6A58" w:rsidRDefault="006D2116" w:rsidP="00591FC6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18</w:t>
            </w:r>
            <w:r w:rsidRPr="00AA6A5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AA6A58">
              <w:rPr>
                <w:rFonts w:ascii="Times New Roman" w:hAnsi="Times New Roman"/>
              </w:rPr>
              <w:t xml:space="preserve">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AA6A58">
                <w:rPr>
                  <w:rFonts w:ascii="Times New Roman" w:hAnsi="Times New Roman"/>
                </w:rPr>
                <w:t>2020 г</w:t>
              </w:r>
            </w:smartTag>
            <w:r>
              <w:rPr>
                <w:rFonts w:ascii="Times New Roman" w:hAnsi="Times New Roman"/>
              </w:rPr>
              <w:t>.</w:t>
            </w:r>
          </w:p>
          <w:p w:rsidR="006D2116" w:rsidRPr="00AA6A58" w:rsidRDefault="006D2116" w:rsidP="00FA2CF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1.Разминка: Ходьба, бег, прыжки на месте.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2.И.П. О.С. Работа рук.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3.И.П. упор сидя.  Натяжение ног и сгибание – разгибание пальцев ног и стопы.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4.И.П. лёжа на спине, натяжение ног в различных положениях.; то же на животе.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5.Угол ноги вместе и угол вне из положения сидя на полу.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6.Упражнения на растягивание: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- стойка ноги врозь – наклоны вперёд – 20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– стойка ноги вместе – наклоны вперёд – 20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– сед ноги врозь; наклоны к правой, левой ноге и вперёд по 10 раз.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-  сед ноги вместе – наклоны вперёд  20 раз, держать складку 10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- лёжа на спине – мост из положения лёжа – 20 покачиваний в мостике.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- шпагат на правой, левой  ноге: прямой шпагат – по 100 покачиваний на каждом</w:t>
            </w:r>
          </w:p>
          <w:p w:rsidR="006D2116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Шпагате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махи ногами вперед, в сторону, назад.- по 10 махов.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– сед ноги вместе - угол в упоре на руках – 10 подходов по 8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- сед ноги врозь – угол вне -10 подходов по 8 счётов.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– стойка ноги вместе ( О.С.) – ласточка.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– полуприсед  ноги вместе («старт пловца») прыжок вверх – приземление, то же с 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   Поворотами на 180 и 360 градусов.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 xml:space="preserve"> – ходьба на месте.</w:t>
            </w:r>
          </w:p>
        </w:tc>
        <w:tc>
          <w:tcPr>
            <w:tcW w:w="2204" w:type="dxa"/>
          </w:tcPr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r w:rsidRPr="00AA6A58">
              <w:rPr>
                <w:rFonts w:ascii="Times New Roman" w:hAnsi="Times New Roman"/>
              </w:rPr>
              <w:t>Устный контроль в группе</w:t>
            </w:r>
          </w:p>
          <w:p w:rsidR="006D2116" w:rsidRPr="00AA6A58" w:rsidRDefault="006D2116" w:rsidP="00F23932">
            <w:pPr>
              <w:spacing w:after="0" w:line="240" w:lineRule="auto"/>
              <w:rPr>
                <w:rFonts w:ascii="Times New Roman" w:hAnsi="Times New Roman"/>
              </w:rPr>
            </w:pPr>
            <w:smartTag w:uri="urn:schemas-microsoft-com:office:smarttags" w:element="place">
              <w:r w:rsidRPr="00AA6A58">
                <w:rPr>
                  <w:rFonts w:ascii="Times New Roman" w:hAnsi="Times New Roman"/>
                  <w:lang w:val="en-US"/>
                </w:rPr>
                <w:t>Watts</w:t>
              </w:r>
            </w:smartTag>
            <w:r w:rsidRPr="00AA6A58">
              <w:rPr>
                <w:rFonts w:ascii="Times New Roman" w:hAnsi="Times New Roman"/>
              </w:rPr>
              <w:t xml:space="preserve"> </w:t>
            </w:r>
            <w:r w:rsidRPr="00AA6A58">
              <w:rPr>
                <w:rFonts w:ascii="Times New Roman" w:hAnsi="Times New Roman"/>
                <w:lang w:val="en-US"/>
              </w:rPr>
              <w:t>App</w:t>
            </w:r>
          </w:p>
        </w:tc>
      </w:tr>
    </w:tbl>
    <w:p w:rsidR="006D2116" w:rsidRPr="00AA6A58" w:rsidRDefault="006D2116">
      <w:pPr>
        <w:rPr>
          <w:rFonts w:ascii="Times New Roman" w:hAnsi="Times New Roman"/>
        </w:rPr>
      </w:pPr>
    </w:p>
    <w:sectPr w:rsidR="006D2116" w:rsidRPr="00AA6A58" w:rsidSect="00A5580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D1A8A"/>
    <w:multiLevelType w:val="hybridMultilevel"/>
    <w:tmpl w:val="4B3A42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80C"/>
    <w:rsid w:val="00011BAA"/>
    <w:rsid w:val="00082C7D"/>
    <w:rsid w:val="000C20A1"/>
    <w:rsid w:val="0010507D"/>
    <w:rsid w:val="001719B2"/>
    <w:rsid w:val="001A1B35"/>
    <w:rsid w:val="001A7D63"/>
    <w:rsid w:val="001B2474"/>
    <w:rsid w:val="001C4C2E"/>
    <w:rsid w:val="00291C14"/>
    <w:rsid w:val="0036329B"/>
    <w:rsid w:val="003C0898"/>
    <w:rsid w:val="00404B19"/>
    <w:rsid w:val="004341FD"/>
    <w:rsid w:val="00456183"/>
    <w:rsid w:val="00471374"/>
    <w:rsid w:val="0049355B"/>
    <w:rsid w:val="00501D08"/>
    <w:rsid w:val="00547F6C"/>
    <w:rsid w:val="00591FC6"/>
    <w:rsid w:val="00594AAE"/>
    <w:rsid w:val="006D2116"/>
    <w:rsid w:val="006E2BB2"/>
    <w:rsid w:val="00717F23"/>
    <w:rsid w:val="008011EF"/>
    <w:rsid w:val="00924F3B"/>
    <w:rsid w:val="00975AF5"/>
    <w:rsid w:val="00981D88"/>
    <w:rsid w:val="009E2382"/>
    <w:rsid w:val="009F30DC"/>
    <w:rsid w:val="00A23870"/>
    <w:rsid w:val="00A5580C"/>
    <w:rsid w:val="00AA6A58"/>
    <w:rsid w:val="00B03E72"/>
    <w:rsid w:val="00B15C69"/>
    <w:rsid w:val="00B35825"/>
    <w:rsid w:val="00B501BA"/>
    <w:rsid w:val="00B62004"/>
    <w:rsid w:val="00C23F2A"/>
    <w:rsid w:val="00EA65BE"/>
    <w:rsid w:val="00EF6504"/>
    <w:rsid w:val="00F074AC"/>
    <w:rsid w:val="00F23932"/>
    <w:rsid w:val="00FA2CF9"/>
    <w:rsid w:val="00FF0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E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5580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24F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1588</TotalTime>
  <Pages>2</Pages>
  <Words>767</Words>
  <Characters>4373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</cp:lastModifiedBy>
  <cp:revision>10</cp:revision>
  <dcterms:created xsi:type="dcterms:W3CDTF">2020-04-02T15:47:00Z</dcterms:created>
  <dcterms:modified xsi:type="dcterms:W3CDTF">2020-06-02T06:42:00Z</dcterms:modified>
</cp:coreProperties>
</file>